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221"/>
        <w:gridCol w:w="5797"/>
        <w:gridCol w:w="4562"/>
        <w:gridCol w:w="220"/>
      </w:tblGrid>
      <w:tr w:rsidR="00265218" w:rsidRPr="00410E03" w14:paraId="7CAC356D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41CA9466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3ABDAD5" w14:textId="788E3E7F" w:rsidR="00265218" w:rsidRPr="00410E03" w:rsidRDefault="00700897" w:rsidP="0035052D">
            <w:pPr>
              <w:pStyle w:val="Title"/>
            </w:pPr>
            <w:proofErr w:type="spellStart"/>
            <w:r>
              <w:t>Tyre</w:t>
            </w:r>
            <w:proofErr w:type="spellEnd"/>
            <w:r>
              <w:t xml:space="preserve"> disposal Declaration Form – Business/Individual</w:t>
            </w:r>
          </w:p>
        </w:tc>
        <w:tc>
          <w:tcPr>
            <w:tcW w:w="2405" w:type="pct"/>
            <w:shd w:val="clear" w:color="auto" w:fill="auto"/>
          </w:tcPr>
          <w:p w14:paraId="42F6E5AF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14D64F48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4A7EBC39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58A803E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5D66CF38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4C288B8F" w14:textId="77777777" w:rsidR="00BC1B68" w:rsidRPr="00410E03" w:rsidRDefault="00BC1B68" w:rsidP="00915359"/>
        </w:tc>
      </w:tr>
      <w:tr w:rsidR="00265218" w:rsidRPr="00410E03" w14:paraId="5B0B698E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7B07B749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101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1650"/>
              <w:gridCol w:w="273"/>
              <w:gridCol w:w="305"/>
              <w:gridCol w:w="159"/>
              <w:gridCol w:w="84"/>
              <w:gridCol w:w="31"/>
              <w:gridCol w:w="154"/>
              <w:gridCol w:w="146"/>
              <w:gridCol w:w="593"/>
              <w:gridCol w:w="300"/>
              <w:gridCol w:w="432"/>
              <w:gridCol w:w="9"/>
              <w:gridCol w:w="518"/>
              <w:gridCol w:w="31"/>
              <w:gridCol w:w="253"/>
              <w:gridCol w:w="853"/>
              <w:gridCol w:w="261"/>
              <w:gridCol w:w="437"/>
              <w:gridCol w:w="20"/>
              <w:gridCol w:w="201"/>
              <w:gridCol w:w="51"/>
              <w:gridCol w:w="1417"/>
              <w:gridCol w:w="142"/>
              <w:gridCol w:w="189"/>
              <w:gridCol w:w="1634"/>
            </w:tblGrid>
            <w:tr w:rsidR="000509F9" w:rsidRPr="00410E03" w14:paraId="75B25C12" w14:textId="171F99C2" w:rsidTr="000509F9">
              <w:trPr>
                <w:trHeight w:val="170"/>
              </w:trPr>
              <w:tc>
                <w:tcPr>
                  <w:tcW w:w="1650" w:type="dxa"/>
                  <w:tcBorders>
                    <w:bottom w:val="single" w:sz="4" w:space="0" w:color="808080" w:themeColor="background1" w:themeShade="80"/>
                  </w:tcBorders>
                </w:tcPr>
                <w:p w14:paraId="720F70E4" w14:textId="77777777" w:rsidR="000509F9" w:rsidRPr="00410E03" w:rsidRDefault="000509F9" w:rsidP="00915359"/>
              </w:tc>
              <w:tc>
                <w:tcPr>
                  <w:tcW w:w="273" w:type="dxa"/>
                  <w:tcBorders>
                    <w:left w:val="nil"/>
                  </w:tcBorders>
                </w:tcPr>
                <w:p w14:paraId="556AC0F4" w14:textId="77777777" w:rsidR="000509F9" w:rsidRPr="00410E03" w:rsidRDefault="000509F9" w:rsidP="00915359"/>
              </w:tc>
              <w:tc>
                <w:tcPr>
                  <w:tcW w:w="2213" w:type="dxa"/>
                  <w:gridSpan w:val="10"/>
                </w:tcPr>
                <w:p w14:paraId="0B1031DF" w14:textId="77777777" w:rsidR="000509F9" w:rsidRPr="00410E03" w:rsidRDefault="000509F9" w:rsidP="00915359"/>
              </w:tc>
              <w:tc>
                <w:tcPr>
                  <w:tcW w:w="4042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14:paraId="7B7940A8" w14:textId="65FF37E5" w:rsidR="000509F9" w:rsidRPr="00410E03" w:rsidRDefault="000509F9" w:rsidP="00915359"/>
              </w:tc>
              <w:tc>
                <w:tcPr>
                  <w:tcW w:w="196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25A722E" w14:textId="77777777" w:rsidR="000509F9" w:rsidRPr="00410E03" w:rsidRDefault="000509F9" w:rsidP="00915359"/>
              </w:tc>
            </w:tr>
            <w:tr w:rsidR="000509F9" w:rsidRPr="009F4149" w14:paraId="6D71037A" w14:textId="52DB2C38" w:rsidTr="000509F9">
              <w:tc>
                <w:tcPr>
                  <w:tcW w:w="1650" w:type="dxa"/>
                  <w:tcBorders>
                    <w:top w:val="single" w:sz="4" w:space="0" w:color="808080" w:themeColor="background1" w:themeShade="80"/>
                  </w:tcBorders>
                </w:tcPr>
                <w:p w14:paraId="5683263C" w14:textId="77777777" w:rsidR="000509F9" w:rsidRPr="009F4149" w:rsidRDefault="000509F9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C116DED852B74CBFB132AF6CE9D032A3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9F4149">
                        <w:t>Date</w:t>
                      </w:r>
                    </w:sdtContent>
                  </w:sdt>
                </w:p>
              </w:tc>
              <w:tc>
                <w:tcPr>
                  <w:tcW w:w="273" w:type="dxa"/>
                </w:tcPr>
                <w:p w14:paraId="005EA3D8" w14:textId="77777777" w:rsidR="000509F9" w:rsidRPr="009F4149" w:rsidRDefault="000509F9" w:rsidP="009F4149">
                  <w:pPr>
                    <w:pStyle w:val="BoldText"/>
                  </w:pPr>
                </w:p>
              </w:tc>
              <w:tc>
                <w:tcPr>
                  <w:tcW w:w="2213" w:type="dxa"/>
                  <w:gridSpan w:val="10"/>
                </w:tcPr>
                <w:p w14:paraId="0903ABE2" w14:textId="77777777" w:rsidR="000509F9" w:rsidRDefault="000509F9" w:rsidP="009F4149">
                  <w:pPr>
                    <w:pStyle w:val="BoldText"/>
                  </w:pPr>
                </w:p>
              </w:tc>
              <w:tc>
                <w:tcPr>
                  <w:tcW w:w="4042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14:paraId="49C032FE" w14:textId="0755FE26" w:rsidR="000509F9" w:rsidRPr="009F4149" w:rsidRDefault="000509F9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A860D84A4FBD4172B22756ACCD78077B"/>
                      </w:placeholder>
                      <w15:appearance w15:val="hidden"/>
                      <w:text/>
                    </w:sdtPr>
                    <w:sdtContent>
                      <w:r>
                        <w:t xml:space="preserve">Representative name </w:t>
                      </w:r>
                    </w:sdtContent>
                  </w:sdt>
                </w:p>
              </w:tc>
              <w:tc>
                <w:tcPr>
                  <w:tcW w:w="1965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D3C548F" w14:textId="77777777" w:rsidR="000509F9" w:rsidRDefault="000509F9" w:rsidP="009F4149">
                  <w:pPr>
                    <w:pStyle w:val="BoldText"/>
                  </w:pPr>
                </w:p>
              </w:tc>
            </w:tr>
            <w:tr w:rsidR="000509F9" w:rsidRPr="00410E03" w14:paraId="7C9EC862" w14:textId="6CE5B9CB" w:rsidTr="000509F9">
              <w:trPr>
                <w:gridAfter w:val="9"/>
                <w:wAfter w:w="4352" w:type="dxa"/>
              </w:trPr>
              <w:tc>
                <w:tcPr>
                  <w:tcW w:w="3395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239F594E" w14:textId="77777777" w:rsidR="000509F9" w:rsidRPr="00410E03" w:rsidRDefault="000509F9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331D416" w14:textId="77777777" w:rsidR="000509F9" w:rsidRPr="00410E03" w:rsidRDefault="000509F9" w:rsidP="00915359"/>
              </w:tc>
              <w:tc>
                <w:tcPr>
                  <w:tcW w:w="2096" w:type="dxa"/>
                  <w:gridSpan w:val="6"/>
                  <w:tcBorders>
                    <w:left w:val="nil"/>
                  </w:tcBorders>
                </w:tcPr>
                <w:p w14:paraId="44157F88" w14:textId="77777777" w:rsidR="000509F9" w:rsidRPr="00410E03" w:rsidRDefault="000509F9" w:rsidP="00915359"/>
              </w:tc>
            </w:tr>
            <w:tr w:rsidR="000509F9" w:rsidRPr="009F4149" w14:paraId="576B2CA6" w14:textId="07CA55B5" w:rsidTr="000509F9">
              <w:trPr>
                <w:gridAfter w:val="9"/>
                <w:wAfter w:w="4352" w:type="dxa"/>
                <w:trHeight w:val="454"/>
              </w:trPr>
              <w:tc>
                <w:tcPr>
                  <w:tcW w:w="3395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727A6178" w14:textId="7A9B273C" w:rsidR="000509F9" w:rsidRPr="009F4149" w:rsidRDefault="000509F9" w:rsidP="00C71F9B">
                  <w:pPr>
                    <w:pStyle w:val="BoldText"/>
                  </w:pPr>
                  <w:r>
                    <w:t>Company Name</w:t>
                  </w:r>
                </w:p>
              </w:tc>
              <w:tc>
                <w:tcPr>
                  <w:tcW w:w="300" w:type="dxa"/>
                </w:tcPr>
                <w:p w14:paraId="5BFA1AD3" w14:textId="77777777" w:rsidR="000509F9" w:rsidRPr="009F4149" w:rsidRDefault="000509F9" w:rsidP="00C71F9B">
                  <w:pPr>
                    <w:pStyle w:val="BoldText"/>
                  </w:pPr>
                </w:p>
              </w:tc>
              <w:tc>
                <w:tcPr>
                  <w:tcW w:w="2096" w:type="dxa"/>
                  <w:gridSpan w:val="6"/>
                </w:tcPr>
                <w:p w14:paraId="7846B74C" w14:textId="77777777" w:rsidR="000509F9" w:rsidRPr="009F4149" w:rsidRDefault="000509F9" w:rsidP="00C71F9B">
                  <w:pPr>
                    <w:pStyle w:val="BoldText"/>
                  </w:pPr>
                </w:p>
              </w:tc>
            </w:tr>
            <w:tr w:rsidR="000509F9" w:rsidRPr="00410E03" w14:paraId="2BF28DDA" w14:textId="50665595" w:rsidTr="000509F9">
              <w:trPr>
                <w:trHeight w:val="397"/>
              </w:trPr>
              <w:tc>
                <w:tcPr>
                  <w:tcW w:w="2656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</w:tcPr>
                <w:p w14:paraId="40B393CA" w14:textId="77777777" w:rsidR="000509F9" w:rsidRDefault="000509F9" w:rsidP="00C71F9B">
                  <w:pPr>
                    <w:pStyle w:val="BlueBoldText"/>
                  </w:pPr>
                </w:p>
              </w:tc>
              <w:tc>
                <w:tcPr>
                  <w:tcW w:w="5522" w:type="dxa"/>
                  <w:gridSpan w:val="15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59CD05E" w14:textId="4BF2E7CD" w:rsidR="000509F9" w:rsidRPr="00410E03" w:rsidRDefault="000509F9" w:rsidP="00C71F9B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48AB8D6F1C314E47A5BF17EA578F6E4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9F4149">
                        <w:t>Client Information</w:t>
                      </w:r>
                    </w:sdtContent>
                  </w:sdt>
                </w:p>
              </w:tc>
              <w:tc>
                <w:tcPr>
                  <w:tcW w:w="1965" w:type="dxa"/>
                  <w:gridSpan w:val="3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</w:tcPr>
                <w:p w14:paraId="00EE1D35" w14:textId="77777777" w:rsidR="000509F9" w:rsidRDefault="000509F9" w:rsidP="00C71F9B">
                  <w:pPr>
                    <w:pStyle w:val="BlueBoldText"/>
                  </w:pPr>
                </w:p>
              </w:tc>
            </w:tr>
            <w:tr w:rsidR="000509F9" w:rsidRPr="00410E03" w14:paraId="7F5E594A" w14:textId="49E33932" w:rsidTr="000509F9">
              <w:trPr>
                <w:trHeight w:val="57"/>
              </w:trPr>
              <w:tc>
                <w:tcPr>
                  <w:tcW w:w="2656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6F7A17E2" w14:textId="77777777" w:rsidR="000509F9" w:rsidRPr="00410E03" w:rsidRDefault="000509F9" w:rsidP="00C71F9B"/>
              </w:tc>
              <w:tc>
                <w:tcPr>
                  <w:tcW w:w="5522" w:type="dxa"/>
                  <w:gridSpan w:val="15"/>
                  <w:tcBorders>
                    <w:top w:val="single" w:sz="24" w:space="0" w:color="1F497D" w:themeColor="text2"/>
                  </w:tcBorders>
                </w:tcPr>
                <w:p w14:paraId="1338A6A9" w14:textId="443990F0" w:rsidR="000509F9" w:rsidRPr="00410E03" w:rsidRDefault="000509F9" w:rsidP="00C71F9B"/>
              </w:tc>
              <w:tc>
                <w:tcPr>
                  <w:tcW w:w="1965" w:type="dxa"/>
                  <w:gridSpan w:val="3"/>
                  <w:tcBorders>
                    <w:top w:val="single" w:sz="24" w:space="0" w:color="1F497D" w:themeColor="text2"/>
                  </w:tcBorders>
                </w:tcPr>
                <w:p w14:paraId="2D15FCD2" w14:textId="77777777" w:rsidR="000509F9" w:rsidRPr="00410E03" w:rsidRDefault="000509F9" w:rsidP="00C71F9B"/>
              </w:tc>
            </w:tr>
            <w:tr w:rsidR="000509F9" w:rsidRPr="00410E03" w14:paraId="7142A2A7" w14:textId="3F90D86F" w:rsidTr="000509F9">
              <w:trPr>
                <w:gridAfter w:val="1"/>
                <w:wAfter w:w="1634" w:type="dxa"/>
                <w:trHeight w:val="414"/>
              </w:trPr>
              <w:tc>
                <w:tcPr>
                  <w:tcW w:w="2228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194590D" w14:textId="77777777" w:rsidR="000509F9" w:rsidRPr="00410E03" w:rsidRDefault="000509F9" w:rsidP="00C71F9B"/>
              </w:tc>
              <w:tc>
                <w:tcPr>
                  <w:tcW w:w="274" w:type="dxa"/>
                  <w:gridSpan w:val="3"/>
                </w:tcPr>
                <w:p w14:paraId="13293A97" w14:textId="77777777" w:rsidR="000509F9" w:rsidRPr="00410E03" w:rsidRDefault="000509F9" w:rsidP="00C71F9B"/>
              </w:tc>
              <w:tc>
                <w:tcPr>
                  <w:tcW w:w="300" w:type="dxa"/>
                  <w:gridSpan w:val="2"/>
                </w:tcPr>
                <w:p w14:paraId="79355E6A" w14:textId="77777777" w:rsidR="000509F9" w:rsidRPr="00410E03" w:rsidRDefault="000509F9" w:rsidP="00C71F9B"/>
              </w:tc>
              <w:tc>
                <w:tcPr>
                  <w:tcW w:w="2136" w:type="dxa"/>
                  <w:gridSpan w:val="7"/>
                </w:tcPr>
                <w:p w14:paraId="40C52FB6" w14:textId="77777777" w:rsidR="000509F9" w:rsidRPr="00410E03" w:rsidRDefault="000509F9" w:rsidP="00C71F9B"/>
              </w:tc>
              <w:tc>
                <w:tcPr>
                  <w:tcW w:w="1772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F740724" w14:textId="39F32AFE" w:rsidR="000509F9" w:rsidRPr="00410E03" w:rsidRDefault="000509F9" w:rsidP="00C71F9B"/>
              </w:tc>
              <w:tc>
                <w:tcPr>
                  <w:tcW w:w="1799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2CBF37D" w14:textId="77777777" w:rsidR="000509F9" w:rsidRPr="00410E03" w:rsidRDefault="000509F9" w:rsidP="00C71F9B"/>
              </w:tc>
            </w:tr>
            <w:tr w:rsidR="000509F9" w:rsidRPr="009F4149" w14:paraId="7D4CB2FA" w14:textId="5548E218" w:rsidTr="000509F9">
              <w:trPr>
                <w:gridAfter w:val="2"/>
                <w:wAfter w:w="1823" w:type="dxa"/>
                <w:trHeight w:val="346"/>
              </w:trPr>
              <w:tc>
                <w:tcPr>
                  <w:tcW w:w="2471" w:type="dxa"/>
                  <w:gridSpan w:val="5"/>
                </w:tcPr>
                <w:p w14:paraId="2466D1D0" w14:textId="7A2E071D" w:rsidR="000509F9" w:rsidRPr="009F4149" w:rsidRDefault="000509F9" w:rsidP="00C71F9B">
                  <w:pPr>
                    <w:pStyle w:val="BoldText"/>
                  </w:pPr>
                  <w:r>
                    <w:t>Phone</w:t>
                  </w:r>
                </w:p>
              </w:tc>
              <w:tc>
                <w:tcPr>
                  <w:tcW w:w="2183" w:type="dxa"/>
                  <w:gridSpan w:val="8"/>
                </w:tcPr>
                <w:p w14:paraId="6A0C7365" w14:textId="77777777" w:rsidR="000509F9" w:rsidRDefault="000509F9" w:rsidP="00C71F9B">
                  <w:pPr>
                    <w:pStyle w:val="BoldText"/>
                  </w:pPr>
                </w:p>
              </w:tc>
              <w:tc>
                <w:tcPr>
                  <w:tcW w:w="183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6ABD5AAE" w14:textId="67C41FFF" w:rsidR="000509F9" w:rsidRPr="009F4149" w:rsidRDefault="000509F9" w:rsidP="00C71F9B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0F5080DCCE4D459A961157894079E64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9F4149">
                        <w:t>Email Address</w:t>
                      </w:r>
                    </w:sdtContent>
                  </w:sdt>
                </w:p>
              </w:tc>
              <w:tc>
                <w:tcPr>
                  <w:tcW w:w="1831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68168AD5" w14:textId="77777777" w:rsidR="000509F9" w:rsidRDefault="000509F9" w:rsidP="00C71F9B">
                  <w:pPr>
                    <w:pStyle w:val="BoldText"/>
                  </w:pPr>
                </w:p>
              </w:tc>
            </w:tr>
            <w:tr w:rsidR="000509F9" w:rsidRPr="00410E03" w14:paraId="49470DFF" w14:textId="43D8FE98" w:rsidTr="000509F9">
              <w:trPr>
                <w:trHeight w:val="414"/>
              </w:trPr>
              <w:tc>
                <w:tcPr>
                  <w:tcW w:w="2656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5E555F15" w14:textId="77777777" w:rsidR="000509F9" w:rsidRPr="00410E03" w:rsidRDefault="000509F9" w:rsidP="00C71F9B"/>
              </w:tc>
              <w:tc>
                <w:tcPr>
                  <w:tcW w:w="5522" w:type="dxa"/>
                  <w:gridSpan w:val="15"/>
                  <w:tcBorders>
                    <w:bottom w:val="single" w:sz="4" w:space="0" w:color="808080" w:themeColor="background1" w:themeShade="80"/>
                  </w:tcBorders>
                </w:tcPr>
                <w:p w14:paraId="027B24FF" w14:textId="7AB3C9E5" w:rsidR="000509F9" w:rsidRPr="00410E03" w:rsidRDefault="000509F9" w:rsidP="00C71F9B"/>
              </w:tc>
              <w:tc>
                <w:tcPr>
                  <w:tcW w:w="196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6ABF8AA" w14:textId="77777777" w:rsidR="000509F9" w:rsidRPr="00410E03" w:rsidRDefault="000509F9" w:rsidP="00C71F9B"/>
              </w:tc>
            </w:tr>
            <w:tr w:rsidR="000509F9" w:rsidRPr="00410E03" w14:paraId="43204278" w14:textId="3E6F7DBB" w:rsidTr="000509F9">
              <w:trPr>
                <w:trHeight w:val="346"/>
              </w:trPr>
              <w:tc>
                <w:tcPr>
                  <w:tcW w:w="2656" w:type="dxa"/>
                  <w:gridSpan w:val="7"/>
                  <w:tcBorders>
                    <w:top w:val="single" w:sz="4" w:space="0" w:color="808080" w:themeColor="background1" w:themeShade="80"/>
                  </w:tcBorders>
                </w:tcPr>
                <w:p w14:paraId="4DE3CE5D" w14:textId="29C664CF" w:rsidR="000509F9" w:rsidRDefault="00761CA9" w:rsidP="00C71F9B">
                  <w:pPr>
                    <w:pStyle w:val="BoldText"/>
                  </w:pPr>
                  <w:sdt>
                    <w:sdtPr>
                      <w:id w:val="1924914209"/>
                      <w:placeholder>
                        <w:docPart w:val="C4FDCD2CFF6C454E9FE736F767B8A4CA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410E03">
                        <w:t>Address</w:t>
                      </w:r>
                    </w:sdtContent>
                  </w:sdt>
                </w:p>
              </w:tc>
              <w:tc>
                <w:tcPr>
                  <w:tcW w:w="5522" w:type="dxa"/>
                  <w:gridSpan w:val="15"/>
                  <w:tcBorders>
                    <w:top w:val="single" w:sz="4" w:space="0" w:color="808080" w:themeColor="background1" w:themeShade="80"/>
                  </w:tcBorders>
                </w:tcPr>
                <w:p w14:paraId="45F0D4CB" w14:textId="7B4AF3B4" w:rsidR="000509F9" w:rsidRPr="00410E03" w:rsidRDefault="000509F9" w:rsidP="00C71F9B">
                  <w:pPr>
                    <w:pStyle w:val="BoldText"/>
                  </w:pPr>
                </w:p>
              </w:tc>
              <w:tc>
                <w:tcPr>
                  <w:tcW w:w="1965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6373F08" w14:textId="77777777" w:rsidR="000509F9" w:rsidRDefault="000509F9" w:rsidP="00C71F9B">
                  <w:pPr>
                    <w:pStyle w:val="BoldText"/>
                  </w:pPr>
                </w:p>
              </w:tc>
            </w:tr>
            <w:tr w:rsidR="000509F9" w:rsidRPr="00410E03" w14:paraId="0BFEC939" w14:textId="2079F66B" w:rsidTr="000509F9">
              <w:trPr>
                <w:trHeight w:val="346"/>
              </w:trPr>
              <w:tc>
                <w:tcPr>
                  <w:tcW w:w="2228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7A2BD73" w14:textId="77777777" w:rsidR="000509F9" w:rsidRPr="00410E03" w:rsidRDefault="000509F9" w:rsidP="00C71F9B"/>
              </w:tc>
              <w:tc>
                <w:tcPr>
                  <w:tcW w:w="274" w:type="dxa"/>
                  <w:gridSpan w:val="3"/>
                </w:tcPr>
                <w:p w14:paraId="494AC609" w14:textId="77777777" w:rsidR="000509F9" w:rsidRPr="00410E03" w:rsidRDefault="000509F9" w:rsidP="00C71F9B"/>
              </w:tc>
              <w:tc>
                <w:tcPr>
                  <w:tcW w:w="2183" w:type="dxa"/>
                  <w:gridSpan w:val="8"/>
                </w:tcPr>
                <w:p w14:paraId="75106128" w14:textId="77777777" w:rsidR="000509F9" w:rsidRPr="00410E03" w:rsidRDefault="000509F9" w:rsidP="00761CA9">
                  <w:pPr>
                    <w:jc w:val="both"/>
                  </w:pPr>
                </w:p>
              </w:tc>
              <w:tc>
                <w:tcPr>
                  <w:tcW w:w="182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549C1844" w14:textId="377094FC" w:rsidR="000509F9" w:rsidRPr="00410E03" w:rsidRDefault="000509F9" w:rsidP="00C71F9B"/>
              </w:tc>
              <w:tc>
                <w:tcPr>
                  <w:tcW w:w="252" w:type="dxa"/>
                  <w:gridSpan w:val="2"/>
                </w:tcPr>
                <w:p w14:paraId="035BD01C" w14:textId="77777777" w:rsidR="000509F9" w:rsidRPr="00410E03" w:rsidRDefault="000509F9" w:rsidP="00C71F9B"/>
              </w:tc>
              <w:tc>
                <w:tcPr>
                  <w:tcW w:w="1417" w:type="dxa"/>
                  <w:tcBorders>
                    <w:bottom w:val="single" w:sz="4" w:space="0" w:color="808080" w:themeColor="background1" w:themeShade="80"/>
                  </w:tcBorders>
                </w:tcPr>
                <w:p w14:paraId="744B68C2" w14:textId="77777777" w:rsidR="000509F9" w:rsidRPr="00410E03" w:rsidRDefault="000509F9" w:rsidP="00C71F9B"/>
              </w:tc>
              <w:tc>
                <w:tcPr>
                  <w:tcW w:w="1965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1EF188D" w14:textId="77777777" w:rsidR="000509F9" w:rsidRPr="00410E03" w:rsidRDefault="000509F9" w:rsidP="00C71F9B"/>
              </w:tc>
            </w:tr>
            <w:tr w:rsidR="000509F9" w:rsidRPr="009F4149" w14:paraId="38B36523" w14:textId="4C8D9D1B" w:rsidTr="000509F9">
              <w:trPr>
                <w:trHeight w:val="346"/>
              </w:trPr>
              <w:tc>
                <w:tcPr>
                  <w:tcW w:w="2228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87A552A" w14:textId="77777777" w:rsidR="000509F9" w:rsidRPr="009F4149" w:rsidRDefault="000509F9" w:rsidP="00C71F9B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493A705567034279B56F46CDEA54AF7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9F4149">
                        <w:t>City</w:t>
                      </w:r>
                    </w:sdtContent>
                  </w:sdt>
                </w:p>
              </w:tc>
              <w:tc>
                <w:tcPr>
                  <w:tcW w:w="274" w:type="dxa"/>
                  <w:gridSpan w:val="3"/>
                </w:tcPr>
                <w:p w14:paraId="182214B6" w14:textId="77777777" w:rsidR="000509F9" w:rsidRPr="009F4149" w:rsidRDefault="000509F9" w:rsidP="00C71F9B">
                  <w:pPr>
                    <w:pStyle w:val="BoldText"/>
                  </w:pPr>
                </w:p>
              </w:tc>
              <w:tc>
                <w:tcPr>
                  <w:tcW w:w="2183" w:type="dxa"/>
                  <w:gridSpan w:val="8"/>
                </w:tcPr>
                <w:p w14:paraId="24A0DD02" w14:textId="77777777" w:rsidR="000509F9" w:rsidRDefault="000509F9" w:rsidP="00C71F9B">
                  <w:pPr>
                    <w:pStyle w:val="BoldText"/>
                  </w:pPr>
                </w:p>
              </w:tc>
              <w:tc>
                <w:tcPr>
                  <w:tcW w:w="182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6E814588" w14:textId="106C4507" w:rsidR="000509F9" w:rsidRPr="009F4149" w:rsidRDefault="000509F9" w:rsidP="00C71F9B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031A1CEDE8104363B2CEFD2872C7E453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Pr="009F4149">
                        <w:t>State.</w:t>
                      </w:r>
                    </w:sdtContent>
                  </w:sdt>
                </w:p>
              </w:tc>
              <w:tc>
                <w:tcPr>
                  <w:tcW w:w="252" w:type="dxa"/>
                  <w:gridSpan w:val="2"/>
                </w:tcPr>
                <w:p w14:paraId="7055742E" w14:textId="77777777" w:rsidR="000509F9" w:rsidRPr="009F4149" w:rsidRDefault="000509F9" w:rsidP="00C71F9B">
                  <w:pPr>
                    <w:pStyle w:val="BoldText"/>
                  </w:pPr>
                </w:p>
              </w:tc>
              <w:tc>
                <w:tcPr>
                  <w:tcW w:w="1417" w:type="dxa"/>
                  <w:tcBorders>
                    <w:top w:val="single" w:sz="4" w:space="0" w:color="808080" w:themeColor="background1" w:themeShade="80"/>
                  </w:tcBorders>
                </w:tcPr>
                <w:p w14:paraId="1956F9A1" w14:textId="5F78D978" w:rsidR="000509F9" w:rsidRPr="009F4149" w:rsidRDefault="00761CA9" w:rsidP="00C71F9B">
                  <w:pPr>
                    <w:pStyle w:val="BoldText"/>
                  </w:pPr>
                  <w:r>
                    <w:t>Post code</w:t>
                  </w:r>
                </w:p>
              </w:tc>
              <w:tc>
                <w:tcPr>
                  <w:tcW w:w="1965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FD10460" w14:textId="77777777" w:rsidR="000509F9" w:rsidRDefault="000509F9" w:rsidP="00C71F9B">
                  <w:pPr>
                    <w:pStyle w:val="BoldText"/>
                  </w:pPr>
                </w:p>
              </w:tc>
            </w:tr>
            <w:tr w:rsidR="000509F9" w14:paraId="0BEB4008" w14:textId="40A1D97A" w:rsidTr="000509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rPr>
                <w:trHeight w:val="289"/>
              </w:trPr>
              <w:tc>
                <w:tcPr>
                  <w:tcW w:w="2387" w:type="dxa"/>
                  <w:gridSpan w:val="4"/>
                </w:tcPr>
                <w:p w14:paraId="139B15FA" w14:textId="58CBE111" w:rsidR="000509F9" w:rsidRPr="004F5C6F" w:rsidRDefault="000509F9" w:rsidP="004456B5">
                  <w:pPr>
                    <w:rPr>
                      <w:b/>
                      <w:bCs/>
                    </w:rPr>
                  </w:pPr>
                  <w:r w:rsidRPr="004F5C6F">
                    <w:rPr>
                      <w:b/>
                      <w:bCs/>
                    </w:rPr>
                    <w:t>Type/Style</w:t>
                  </w:r>
                </w:p>
              </w:tc>
              <w:tc>
                <w:tcPr>
                  <w:tcW w:w="1740" w:type="dxa"/>
                  <w:gridSpan w:val="7"/>
                </w:tcPr>
                <w:p w14:paraId="3FA6C8F0" w14:textId="5117A956" w:rsidR="000509F9" w:rsidRPr="004F5C6F" w:rsidRDefault="000509F9" w:rsidP="004456B5">
                  <w:pPr>
                    <w:rPr>
                      <w:b/>
                      <w:bCs/>
                    </w:rPr>
                  </w:pPr>
                  <w:r w:rsidRPr="004F5C6F">
                    <w:rPr>
                      <w:b/>
                      <w:bCs/>
                    </w:rPr>
                    <w:t>Standard</w:t>
                  </w:r>
                  <w:r>
                    <w:rPr>
                      <w:b/>
                      <w:bCs/>
                    </w:rPr>
                    <w:t xml:space="preserve"> ($ Incl GST per unit)</w:t>
                  </w:r>
                </w:p>
              </w:tc>
              <w:tc>
                <w:tcPr>
                  <w:tcW w:w="1925" w:type="dxa"/>
                  <w:gridSpan w:val="6"/>
                </w:tcPr>
                <w:p w14:paraId="4A26894E" w14:textId="2C21B06F" w:rsidR="000509F9" w:rsidRPr="004F5C6F" w:rsidRDefault="000509F9" w:rsidP="004456B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Quantity disposed</w:t>
                  </w:r>
                </w:p>
              </w:tc>
              <w:tc>
                <w:tcPr>
                  <w:tcW w:w="2126" w:type="dxa"/>
                  <w:gridSpan w:val="5"/>
                </w:tcPr>
                <w:p w14:paraId="7C77685A" w14:textId="4A4B69CC" w:rsidR="000509F9" w:rsidRPr="004F5C6F" w:rsidRDefault="000509F9" w:rsidP="004456B5">
                  <w:pPr>
                    <w:rPr>
                      <w:b/>
                      <w:bCs/>
                    </w:rPr>
                  </w:pPr>
                  <w:r w:rsidRPr="004F5C6F">
                    <w:rPr>
                      <w:b/>
                      <w:bCs/>
                    </w:rPr>
                    <w:t>Dirty/ On Rim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4F5C6F">
                    <w:rPr>
                      <w:b/>
                      <w:bCs/>
                    </w:rPr>
                    <w:t>($ Incl GST per unit)</w:t>
                  </w:r>
                </w:p>
              </w:tc>
              <w:tc>
                <w:tcPr>
                  <w:tcW w:w="1965" w:type="dxa"/>
                  <w:gridSpan w:val="3"/>
                </w:tcPr>
                <w:p w14:paraId="1C20E7E0" w14:textId="4FBD2E1C" w:rsidR="000509F9" w:rsidRPr="004F5C6F" w:rsidRDefault="000509F9" w:rsidP="004456B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Quantity disposed</w:t>
                  </w:r>
                </w:p>
              </w:tc>
            </w:tr>
            <w:tr w:rsidR="000509F9" w14:paraId="7BA209E4" w14:textId="356C4BF3" w:rsidTr="000509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2387" w:type="dxa"/>
                  <w:gridSpan w:val="4"/>
                </w:tcPr>
                <w:p w14:paraId="5B0425C8" w14:textId="513D380E" w:rsidR="000509F9" w:rsidRDefault="000509F9" w:rsidP="004456B5">
                  <w:r>
                    <w:t>Cars/Motorcycle</w:t>
                  </w:r>
                </w:p>
              </w:tc>
              <w:tc>
                <w:tcPr>
                  <w:tcW w:w="1740" w:type="dxa"/>
                  <w:gridSpan w:val="7"/>
                </w:tcPr>
                <w:p w14:paraId="492A504F" w14:textId="4ABC0234" w:rsidR="000509F9" w:rsidRDefault="000509F9" w:rsidP="004456B5">
                  <w:r>
                    <w:t>$5</w:t>
                  </w:r>
                </w:p>
              </w:tc>
              <w:tc>
                <w:tcPr>
                  <w:tcW w:w="1925" w:type="dxa"/>
                  <w:gridSpan w:val="6"/>
                </w:tcPr>
                <w:p w14:paraId="7B5E91D1" w14:textId="77777777" w:rsidR="000509F9" w:rsidRDefault="000509F9" w:rsidP="004456B5"/>
              </w:tc>
              <w:tc>
                <w:tcPr>
                  <w:tcW w:w="2126" w:type="dxa"/>
                  <w:gridSpan w:val="5"/>
                </w:tcPr>
                <w:p w14:paraId="7757BAB1" w14:textId="436E5924" w:rsidR="000509F9" w:rsidRDefault="000509F9" w:rsidP="004456B5">
                  <w:r>
                    <w:t>$8</w:t>
                  </w:r>
                </w:p>
              </w:tc>
              <w:tc>
                <w:tcPr>
                  <w:tcW w:w="1965" w:type="dxa"/>
                  <w:gridSpan w:val="3"/>
                </w:tcPr>
                <w:p w14:paraId="16AA7F5F" w14:textId="77777777" w:rsidR="000509F9" w:rsidRDefault="000509F9" w:rsidP="004456B5"/>
              </w:tc>
            </w:tr>
            <w:tr w:rsidR="000509F9" w14:paraId="11E893F4" w14:textId="25E52E0A" w:rsidTr="000509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2387" w:type="dxa"/>
                  <w:gridSpan w:val="4"/>
                </w:tcPr>
                <w:p w14:paraId="126257C2" w14:textId="6BD83EF2" w:rsidR="000509F9" w:rsidRDefault="000509F9" w:rsidP="004456B5">
                  <w:r>
                    <w:t>4WD/Light Truck</w:t>
                  </w:r>
                </w:p>
              </w:tc>
              <w:tc>
                <w:tcPr>
                  <w:tcW w:w="1740" w:type="dxa"/>
                  <w:gridSpan w:val="7"/>
                </w:tcPr>
                <w:p w14:paraId="61CD5E8E" w14:textId="64600E24" w:rsidR="000509F9" w:rsidRDefault="000509F9" w:rsidP="004456B5">
                  <w:r>
                    <w:t>$10</w:t>
                  </w:r>
                </w:p>
              </w:tc>
              <w:tc>
                <w:tcPr>
                  <w:tcW w:w="1925" w:type="dxa"/>
                  <w:gridSpan w:val="6"/>
                </w:tcPr>
                <w:p w14:paraId="69EC9A98" w14:textId="77777777" w:rsidR="000509F9" w:rsidRDefault="000509F9" w:rsidP="004456B5"/>
              </w:tc>
              <w:tc>
                <w:tcPr>
                  <w:tcW w:w="2126" w:type="dxa"/>
                  <w:gridSpan w:val="5"/>
                </w:tcPr>
                <w:p w14:paraId="1EB14674" w14:textId="760CF3A9" w:rsidR="000509F9" w:rsidRDefault="000509F9" w:rsidP="004456B5">
                  <w:r>
                    <w:t>$14</w:t>
                  </w:r>
                </w:p>
              </w:tc>
              <w:tc>
                <w:tcPr>
                  <w:tcW w:w="1965" w:type="dxa"/>
                  <w:gridSpan w:val="3"/>
                </w:tcPr>
                <w:p w14:paraId="6423F6E5" w14:textId="77777777" w:rsidR="000509F9" w:rsidRDefault="000509F9" w:rsidP="004456B5"/>
              </w:tc>
            </w:tr>
            <w:tr w:rsidR="000509F9" w14:paraId="03D3BB23" w14:textId="52C3910C" w:rsidTr="000509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2387" w:type="dxa"/>
                  <w:gridSpan w:val="4"/>
                </w:tcPr>
                <w:p w14:paraId="2280B9E1" w14:textId="737A3976" w:rsidR="000509F9" w:rsidRDefault="000509F9" w:rsidP="004456B5">
                  <w:r>
                    <w:t>Truck/Bobcat/Super</w:t>
                  </w:r>
                </w:p>
              </w:tc>
              <w:tc>
                <w:tcPr>
                  <w:tcW w:w="1740" w:type="dxa"/>
                  <w:gridSpan w:val="7"/>
                </w:tcPr>
                <w:p w14:paraId="3F67B618" w14:textId="696A41BE" w:rsidR="000509F9" w:rsidRDefault="000509F9" w:rsidP="004456B5">
                  <w:r>
                    <w:t>$22</w:t>
                  </w:r>
                </w:p>
              </w:tc>
              <w:tc>
                <w:tcPr>
                  <w:tcW w:w="1925" w:type="dxa"/>
                  <w:gridSpan w:val="6"/>
                </w:tcPr>
                <w:p w14:paraId="03E6C3E1" w14:textId="77777777" w:rsidR="000509F9" w:rsidRDefault="000509F9" w:rsidP="004456B5"/>
              </w:tc>
              <w:tc>
                <w:tcPr>
                  <w:tcW w:w="2126" w:type="dxa"/>
                  <w:gridSpan w:val="5"/>
                </w:tcPr>
                <w:p w14:paraId="08C189E5" w14:textId="34F3B154" w:rsidR="000509F9" w:rsidRDefault="000509F9" w:rsidP="004456B5">
                  <w:r>
                    <w:t>$30</w:t>
                  </w:r>
                </w:p>
              </w:tc>
              <w:tc>
                <w:tcPr>
                  <w:tcW w:w="1965" w:type="dxa"/>
                  <w:gridSpan w:val="3"/>
                </w:tcPr>
                <w:p w14:paraId="33A05BBE" w14:textId="77777777" w:rsidR="000509F9" w:rsidRDefault="000509F9" w:rsidP="004456B5"/>
              </w:tc>
            </w:tr>
            <w:tr w:rsidR="000509F9" w14:paraId="035F6AAB" w14:textId="29EC4E75" w:rsidTr="000509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2387" w:type="dxa"/>
                  <w:gridSpan w:val="4"/>
                </w:tcPr>
                <w:p w14:paraId="6CBECFE1" w14:textId="4C99FE73" w:rsidR="000509F9" w:rsidRDefault="000509F9" w:rsidP="004456B5">
                  <w:r>
                    <w:t>Tractor/Crane</w:t>
                  </w:r>
                </w:p>
              </w:tc>
              <w:tc>
                <w:tcPr>
                  <w:tcW w:w="1740" w:type="dxa"/>
                  <w:gridSpan w:val="7"/>
                </w:tcPr>
                <w:p w14:paraId="6F39E458" w14:textId="3278E68C" w:rsidR="000509F9" w:rsidRDefault="000509F9" w:rsidP="004456B5">
                  <w:r>
                    <w:t>$150</w:t>
                  </w:r>
                </w:p>
              </w:tc>
              <w:tc>
                <w:tcPr>
                  <w:tcW w:w="1925" w:type="dxa"/>
                  <w:gridSpan w:val="6"/>
                </w:tcPr>
                <w:p w14:paraId="479E64D0" w14:textId="77777777" w:rsidR="000509F9" w:rsidRDefault="000509F9" w:rsidP="004456B5"/>
              </w:tc>
              <w:tc>
                <w:tcPr>
                  <w:tcW w:w="2126" w:type="dxa"/>
                  <w:gridSpan w:val="5"/>
                </w:tcPr>
                <w:p w14:paraId="1AF9FCAE" w14:textId="46F5327B" w:rsidR="000509F9" w:rsidRDefault="000509F9" w:rsidP="004456B5">
                  <w:r>
                    <w:t>$170</w:t>
                  </w:r>
                </w:p>
              </w:tc>
              <w:tc>
                <w:tcPr>
                  <w:tcW w:w="1965" w:type="dxa"/>
                  <w:gridSpan w:val="3"/>
                </w:tcPr>
                <w:p w14:paraId="698AAE73" w14:textId="77777777" w:rsidR="000509F9" w:rsidRDefault="000509F9" w:rsidP="004456B5"/>
              </w:tc>
            </w:tr>
            <w:tr w:rsidR="000509F9" w14:paraId="327BB656" w14:textId="08536AB7" w:rsidTr="000509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2387" w:type="dxa"/>
                  <w:gridSpan w:val="4"/>
                </w:tcPr>
                <w:p w14:paraId="7E8BD239" w14:textId="199336A9" w:rsidR="000509F9" w:rsidRDefault="000509F9" w:rsidP="004456B5">
                  <w:r>
                    <w:t>Earthmoving</w:t>
                  </w:r>
                </w:p>
              </w:tc>
              <w:tc>
                <w:tcPr>
                  <w:tcW w:w="1740" w:type="dxa"/>
                  <w:gridSpan w:val="7"/>
                </w:tcPr>
                <w:p w14:paraId="550CC613" w14:textId="25564D31" w:rsidR="000509F9" w:rsidRDefault="000509F9" w:rsidP="004456B5">
                  <w:r>
                    <w:t>$300</w:t>
                  </w:r>
                </w:p>
              </w:tc>
              <w:tc>
                <w:tcPr>
                  <w:tcW w:w="1925" w:type="dxa"/>
                  <w:gridSpan w:val="6"/>
                </w:tcPr>
                <w:p w14:paraId="476DB418" w14:textId="77777777" w:rsidR="000509F9" w:rsidRDefault="000509F9" w:rsidP="004456B5"/>
              </w:tc>
              <w:tc>
                <w:tcPr>
                  <w:tcW w:w="2126" w:type="dxa"/>
                  <w:gridSpan w:val="5"/>
                </w:tcPr>
                <w:p w14:paraId="661799FF" w14:textId="228E4805" w:rsidR="000509F9" w:rsidRDefault="000509F9" w:rsidP="004456B5">
                  <w:r>
                    <w:t>$350</w:t>
                  </w:r>
                </w:p>
              </w:tc>
              <w:tc>
                <w:tcPr>
                  <w:tcW w:w="1965" w:type="dxa"/>
                  <w:gridSpan w:val="3"/>
                </w:tcPr>
                <w:p w14:paraId="0331A867" w14:textId="77777777" w:rsidR="000509F9" w:rsidRDefault="000509F9" w:rsidP="004456B5"/>
              </w:tc>
            </w:tr>
          </w:tbl>
          <w:p w14:paraId="36DDDF80" w14:textId="7E020386" w:rsidR="00265218" w:rsidRDefault="00265218" w:rsidP="004456B5"/>
          <w:p w14:paraId="2E4E17E1" w14:textId="77777777" w:rsidR="003D63F7" w:rsidRDefault="003D63F7" w:rsidP="004456B5"/>
          <w:p w14:paraId="66D4A57D" w14:textId="05F249C9" w:rsidR="002A3696" w:rsidRDefault="003D63F7" w:rsidP="002A3696">
            <w:pPr>
              <w:tabs>
                <w:tab w:val="left" w:pos="1313"/>
                <w:tab w:val="center" w:pos="4948"/>
              </w:tabs>
              <w:jc w:val="left"/>
            </w:pPr>
            <w:r>
              <w:t>__________________________________</w:t>
            </w:r>
            <w:r w:rsidR="002A3696">
              <w:tab/>
            </w:r>
            <w:r>
              <w:t xml:space="preserve">                                           __________________________________</w:t>
            </w:r>
          </w:p>
          <w:tbl>
            <w:tblPr>
              <w:tblStyle w:val="TableGrid"/>
              <w:tblW w:w="125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9897"/>
              <w:gridCol w:w="2659"/>
            </w:tblGrid>
            <w:tr w:rsidR="003D63F7" w:rsidRPr="009F4149" w14:paraId="5F6474EA" w14:textId="2F33C41E" w:rsidTr="003D63F7">
              <w:trPr>
                <w:trHeight w:val="346"/>
              </w:trPr>
              <w:tc>
                <w:tcPr>
                  <w:tcW w:w="9897" w:type="dxa"/>
                </w:tcPr>
                <w:p w14:paraId="5511CACB" w14:textId="52544CCB" w:rsidR="003D63F7" w:rsidRDefault="003D63F7" w:rsidP="003D63F7">
                  <w:pPr>
                    <w:pStyle w:val="BoldText"/>
                  </w:pPr>
                  <w:r w:rsidRPr="000509F9">
                    <w:rPr>
                      <w:sz w:val="20"/>
                      <w:szCs w:val="20"/>
                    </w:rPr>
                    <w:t xml:space="preserve">Representative Signature </w:t>
                  </w:r>
                  <w:r w:rsidR="000509F9" w:rsidRPr="000509F9">
                    <w:rPr>
                      <w:sz w:val="20"/>
                      <w:szCs w:val="20"/>
                    </w:rPr>
                    <w:t>signature/name</w:t>
                  </w:r>
                  <w:r>
                    <w:t xml:space="preserve">                                          </w:t>
                  </w:r>
                  <w:r w:rsidRPr="000509F9">
                    <w:rPr>
                      <w:sz w:val="20"/>
                      <w:szCs w:val="20"/>
                    </w:rPr>
                    <w:t>PSC Representative Signature</w:t>
                  </w:r>
                  <w:r w:rsidR="000509F9" w:rsidRPr="000509F9">
                    <w:rPr>
                      <w:sz w:val="20"/>
                      <w:szCs w:val="20"/>
                    </w:rPr>
                    <w:t>/name</w:t>
                  </w:r>
                </w:p>
                <w:p w14:paraId="5AF2256C" w14:textId="77777777" w:rsidR="000509F9" w:rsidRDefault="000509F9" w:rsidP="003D63F7">
                  <w:pPr>
                    <w:pStyle w:val="BoldText"/>
                  </w:pPr>
                </w:p>
                <w:p w14:paraId="624A81DA" w14:textId="4FC29C3A" w:rsidR="003D63F7" w:rsidRPr="009F4149" w:rsidRDefault="003D63F7" w:rsidP="003D63F7">
                  <w:pPr>
                    <w:pStyle w:val="BoldText"/>
                  </w:pPr>
                </w:p>
              </w:tc>
              <w:tc>
                <w:tcPr>
                  <w:tcW w:w="2659" w:type="dxa"/>
                </w:tcPr>
                <w:p w14:paraId="6FF76C71" w14:textId="33A32964" w:rsidR="003D63F7" w:rsidRPr="009F4149" w:rsidRDefault="003D63F7" w:rsidP="003D63F7">
                  <w:r>
                    <w:t xml:space="preserve">  </w:t>
                  </w:r>
                </w:p>
              </w:tc>
            </w:tr>
          </w:tbl>
          <w:p w14:paraId="1A6D31FA" w14:textId="4DD9E4A9" w:rsidR="002A3696" w:rsidRPr="002A3696" w:rsidRDefault="002A3696" w:rsidP="002A3696">
            <w:pPr>
              <w:tabs>
                <w:tab w:val="left" w:pos="1313"/>
                <w:tab w:val="center" w:pos="4948"/>
              </w:tabs>
              <w:jc w:val="left"/>
            </w:pPr>
            <w:r>
              <w:lastRenderedPageBreak/>
              <w:tab/>
            </w:r>
            <w:r>
              <w:tab/>
            </w:r>
          </w:p>
        </w:tc>
        <w:tc>
          <w:tcPr>
            <w:tcW w:w="167" w:type="pct"/>
            <w:shd w:val="clear" w:color="auto" w:fill="auto"/>
          </w:tcPr>
          <w:p w14:paraId="6A22FB31" w14:textId="77777777" w:rsidR="00265218" w:rsidRPr="00410E03" w:rsidRDefault="00265218" w:rsidP="00CF31BB"/>
        </w:tc>
      </w:tr>
    </w:tbl>
    <w:p w14:paraId="5FDD55DC" w14:textId="7E7AF663" w:rsidR="00463B35" w:rsidRDefault="00463B35" w:rsidP="00524D35"/>
    <w:p w14:paraId="4E4B287A" w14:textId="69E04571" w:rsidR="009B3D38" w:rsidRPr="009B3D38" w:rsidRDefault="009B3D38" w:rsidP="009B3D38">
      <w:pPr>
        <w:tabs>
          <w:tab w:val="left" w:pos="3502"/>
          <w:tab w:val="center" w:pos="5400"/>
        </w:tabs>
        <w:jc w:val="left"/>
      </w:pPr>
      <w:r>
        <w:tab/>
      </w:r>
      <w:r>
        <w:tab/>
      </w:r>
      <w:r>
        <w:tab/>
      </w:r>
      <w:r>
        <w:tab/>
      </w:r>
    </w:p>
    <w:sectPr w:rsidR="009B3D38" w:rsidRPr="009B3D38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E0AA4" w14:textId="77777777" w:rsidR="00700897" w:rsidRDefault="00700897" w:rsidP="00CF31BB">
      <w:r>
        <w:separator/>
      </w:r>
    </w:p>
  </w:endnote>
  <w:endnote w:type="continuationSeparator" w:id="0">
    <w:p w14:paraId="11EFBD82" w14:textId="77777777" w:rsidR="00700897" w:rsidRDefault="00700897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69B0E16D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125E3777" w14:textId="00C7B699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3828CFF" w14:textId="5A4D6A5D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267F865" w14:textId="016E920C" w:rsidR="003071A0" w:rsidRPr="009F4149" w:rsidRDefault="003071A0" w:rsidP="009F4149">
          <w:pPr>
            <w:pStyle w:val="Contacts"/>
          </w:pPr>
        </w:p>
      </w:tc>
    </w:tr>
    <w:tr w:rsidR="003071A0" w:rsidRPr="009F4149" w14:paraId="541C0482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1C50F48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FE8113A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4E9B044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1D69AB55" w14:textId="77777777" w:rsidTr="002D3842">
      <w:tc>
        <w:tcPr>
          <w:tcW w:w="3596" w:type="dxa"/>
          <w:shd w:val="clear" w:color="auto" w:fill="auto"/>
          <w:vAlign w:val="center"/>
        </w:tcPr>
        <w:p w14:paraId="51E5C6F8" w14:textId="1EA22E03" w:rsidR="00AE3FB7" w:rsidRPr="009F4149" w:rsidRDefault="00AE3FB7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70EE677" w14:textId="7F0ABEFA" w:rsidR="00AE3FB7" w:rsidRPr="009F4149" w:rsidRDefault="00AE3FB7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1AC6349" w14:textId="6F781543" w:rsidR="00AE3FB7" w:rsidRPr="009F4149" w:rsidRDefault="00AE3FB7" w:rsidP="009F4149">
          <w:pPr>
            <w:pStyle w:val="Contacts"/>
          </w:pPr>
        </w:p>
      </w:tc>
    </w:tr>
  </w:tbl>
  <w:p w14:paraId="79DE9E1D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40EAF57" wp14:editId="42694AC3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9317D9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3BAA1" w14:textId="77777777" w:rsidR="00700897" w:rsidRDefault="00700897" w:rsidP="00CF31BB">
      <w:r>
        <w:separator/>
      </w:r>
    </w:p>
  </w:footnote>
  <w:footnote w:type="continuationSeparator" w:id="0">
    <w:p w14:paraId="63C44D7F" w14:textId="77777777" w:rsidR="00700897" w:rsidRDefault="00700897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7F9D5" w14:textId="0F3709D2" w:rsidR="00BC1B68" w:rsidRPr="00835DE8" w:rsidRDefault="00700897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D42B846" wp14:editId="51FA51D1">
              <wp:simplePos x="0" y="0"/>
              <wp:positionH relativeFrom="column">
                <wp:posOffset>10795</wp:posOffset>
              </wp:positionH>
              <wp:positionV relativeFrom="paragraph">
                <wp:posOffset>-1766570</wp:posOffset>
              </wp:positionV>
              <wp:extent cx="6858000" cy="977519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14630" y="0"/>
                            <a:ext cx="6840322" cy="7013397"/>
                            <a:chOff x="14630" y="-14630"/>
                            <a:chExt cx="684032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14630" y="-6375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97BA60" id="Group 13" o:spid="_x0000_s1026" alt="&quot;&quot;" style="position:absolute;margin-left:.85pt;margin-top:-139.1pt;width:540pt;height:769.7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left:146;width:68403;height:70133" coordorigin="146,-146" coordsize="68403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left:146;top:-63;width:67856;height:69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70016" behindDoc="0" locked="0" layoutInCell="1" allowOverlap="1" wp14:anchorId="25D302E6" wp14:editId="4D8066F3">
          <wp:simplePos x="0" y="0"/>
          <wp:positionH relativeFrom="column">
            <wp:posOffset>5672608</wp:posOffset>
          </wp:positionH>
          <wp:positionV relativeFrom="paragraph">
            <wp:posOffset>-289179</wp:posOffset>
          </wp:positionV>
          <wp:extent cx="1028065" cy="780415"/>
          <wp:effectExtent l="0" t="0" r="635" b="635"/>
          <wp:wrapSquare wrapText="bothSides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065" cy="78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D528133" wp14:editId="15E6EBAE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30D493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897"/>
    <w:rsid w:val="000509F9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A3696"/>
    <w:rsid w:val="002C6ABD"/>
    <w:rsid w:val="002D3842"/>
    <w:rsid w:val="003071A0"/>
    <w:rsid w:val="00337C0F"/>
    <w:rsid w:val="0035052D"/>
    <w:rsid w:val="00366F6D"/>
    <w:rsid w:val="003D63F7"/>
    <w:rsid w:val="003E0129"/>
    <w:rsid w:val="003F693D"/>
    <w:rsid w:val="00410E03"/>
    <w:rsid w:val="00435E8C"/>
    <w:rsid w:val="004456B5"/>
    <w:rsid w:val="00463B35"/>
    <w:rsid w:val="00482917"/>
    <w:rsid w:val="004C2F50"/>
    <w:rsid w:val="004F5C6F"/>
    <w:rsid w:val="00524D35"/>
    <w:rsid w:val="00542A22"/>
    <w:rsid w:val="005A6806"/>
    <w:rsid w:val="005D124E"/>
    <w:rsid w:val="00643F5A"/>
    <w:rsid w:val="00674C6F"/>
    <w:rsid w:val="00684557"/>
    <w:rsid w:val="006859BF"/>
    <w:rsid w:val="006A7299"/>
    <w:rsid w:val="006C7D64"/>
    <w:rsid w:val="006D43A7"/>
    <w:rsid w:val="00700897"/>
    <w:rsid w:val="0071089C"/>
    <w:rsid w:val="00761CA9"/>
    <w:rsid w:val="007B52D2"/>
    <w:rsid w:val="007C1F7D"/>
    <w:rsid w:val="007D4902"/>
    <w:rsid w:val="00835DE8"/>
    <w:rsid w:val="008C5804"/>
    <w:rsid w:val="008D3EE1"/>
    <w:rsid w:val="00915359"/>
    <w:rsid w:val="009B3D38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71F9B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93F6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aroosc.local\Paroo$\tsProfiles\monique.gavin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116DED852B74CBFB132AF6CE9D03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F1C08-A840-4ACF-AA4C-9BD5D132B308}"/>
      </w:docPartPr>
      <w:docPartBody>
        <w:p w:rsidR="00000000" w:rsidRDefault="007C7CBE" w:rsidP="007C7CBE">
          <w:pPr>
            <w:pStyle w:val="C116DED852B74CBFB132AF6CE9D032A3"/>
          </w:pPr>
          <w:r w:rsidRPr="009F4149">
            <w:t>Date</w:t>
          </w:r>
        </w:p>
      </w:docPartBody>
    </w:docPart>
    <w:docPart>
      <w:docPartPr>
        <w:name w:val="A860D84A4FBD4172B22756ACCD780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6C8EB-488F-47FB-8A4A-00256EFDDC22}"/>
      </w:docPartPr>
      <w:docPartBody>
        <w:p w:rsidR="00000000" w:rsidRDefault="007C7CBE" w:rsidP="007C7CBE">
          <w:pPr>
            <w:pStyle w:val="A860D84A4FBD4172B22756ACCD78077B"/>
          </w:pPr>
          <w:r w:rsidRPr="009F4149">
            <w:t>Agent/Representative Name</w:t>
          </w:r>
        </w:p>
      </w:docPartBody>
    </w:docPart>
    <w:docPart>
      <w:docPartPr>
        <w:name w:val="48AB8D6F1C314E47A5BF17EA578F6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DD478-EB5C-4095-B8C1-B025FA2DE11C}"/>
      </w:docPartPr>
      <w:docPartBody>
        <w:p w:rsidR="00000000" w:rsidRDefault="007C7CBE" w:rsidP="007C7CBE">
          <w:pPr>
            <w:pStyle w:val="48AB8D6F1C314E47A5BF17EA578F6E49"/>
          </w:pPr>
          <w:r w:rsidRPr="009F4149">
            <w:t>Client Information</w:t>
          </w:r>
        </w:p>
      </w:docPartBody>
    </w:docPart>
    <w:docPart>
      <w:docPartPr>
        <w:name w:val="0F5080DCCE4D459A961157894079E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731FD-C052-45DC-B26E-31A3B5FC080A}"/>
      </w:docPartPr>
      <w:docPartBody>
        <w:p w:rsidR="00000000" w:rsidRDefault="007C7CBE" w:rsidP="007C7CBE">
          <w:pPr>
            <w:pStyle w:val="0F5080DCCE4D459A961157894079E649"/>
          </w:pPr>
          <w:r w:rsidRPr="009F4149">
            <w:t>Email Address</w:t>
          </w:r>
        </w:p>
      </w:docPartBody>
    </w:docPart>
    <w:docPart>
      <w:docPartPr>
        <w:name w:val="493A705567034279B56F46CDEA54A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9EE14-F987-4035-8FE4-C89C155FD334}"/>
      </w:docPartPr>
      <w:docPartBody>
        <w:p w:rsidR="00000000" w:rsidRDefault="007C7CBE" w:rsidP="007C7CBE">
          <w:pPr>
            <w:pStyle w:val="493A705567034279B56F46CDEA54AF7D"/>
          </w:pPr>
          <w:r w:rsidRPr="009F4149">
            <w:t>City</w:t>
          </w:r>
        </w:p>
      </w:docPartBody>
    </w:docPart>
    <w:docPart>
      <w:docPartPr>
        <w:name w:val="031A1CEDE8104363B2CEFD2872C7E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FC0C6-754D-4EF9-82EB-7694E7F24FAC}"/>
      </w:docPartPr>
      <w:docPartBody>
        <w:p w:rsidR="00000000" w:rsidRDefault="007C7CBE" w:rsidP="007C7CBE">
          <w:pPr>
            <w:pStyle w:val="031A1CEDE8104363B2CEFD2872C7E453"/>
          </w:pPr>
          <w:r w:rsidRPr="009F4149">
            <w:t>State.</w:t>
          </w:r>
        </w:p>
      </w:docPartBody>
    </w:docPart>
    <w:docPart>
      <w:docPartPr>
        <w:name w:val="C4FDCD2CFF6C454E9FE736F767B8A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92955-EAFD-4F90-93DD-6CEFD5F9A411}"/>
      </w:docPartPr>
      <w:docPartBody>
        <w:p w:rsidR="00000000" w:rsidRDefault="007C7CBE" w:rsidP="007C7CBE">
          <w:pPr>
            <w:pStyle w:val="C4FDCD2CFF6C454E9FE736F767B8A4CA"/>
          </w:pPr>
          <w:r w:rsidRPr="00410E03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3B1"/>
    <w:rsid w:val="007C7CBE"/>
    <w:rsid w:val="00BB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16DED852B74CBFB132AF6CE9D032A3">
    <w:name w:val="C116DED852B74CBFB132AF6CE9D032A3"/>
    <w:rsid w:val="007C7CBE"/>
  </w:style>
  <w:style w:type="paragraph" w:customStyle="1" w:styleId="A860D84A4FBD4172B22756ACCD78077B">
    <w:name w:val="A860D84A4FBD4172B22756ACCD78077B"/>
    <w:rsid w:val="007C7CBE"/>
  </w:style>
  <w:style w:type="paragraph" w:customStyle="1" w:styleId="48AB8D6F1C314E47A5BF17EA578F6E49">
    <w:name w:val="48AB8D6F1C314E47A5BF17EA578F6E49"/>
    <w:rsid w:val="007C7CBE"/>
  </w:style>
  <w:style w:type="paragraph" w:customStyle="1" w:styleId="0F5080DCCE4D459A961157894079E649">
    <w:name w:val="0F5080DCCE4D459A961157894079E649"/>
    <w:rsid w:val="007C7CBE"/>
  </w:style>
  <w:style w:type="paragraph" w:customStyle="1" w:styleId="33989EBE815B45109C653F654B71448F">
    <w:name w:val="33989EBE815B45109C653F654B71448F"/>
    <w:rsid w:val="007C7CBE"/>
  </w:style>
  <w:style w:type="paragraph" w:customStyle="1" w:styleId="493A705567034279B56F46CDEA54AF7D">
    <w:name w:val="493A705567034279B56F46CDEA54AF7D"/>
    <w:rsid w:val="007C7CBE"/>
  </w:style>
  <w:style w:type="paragraph" w:customStyle="1" w:styleId="031A1CEDE8104363B2CEFD2872C7E453">
    <w:name w:val="031A1CEDE8104363B2CEFD2872C7E453"/>
    <w:rsid w:val="007C7CBE"/>
  </w:style>
  <w:style w:type="paragraph" w:customStyle="1" w:styleId="CF6A4E3E38694135A3FD524E10BF3951">
    <w:name w:val="CF6A4E3E38694135A3FD524E10BF3951"/>
    <w:rsid w:val="007C7CBE"/>
  </w:style>
  <w:style w:type="paragraph" w:customStyle="1" w:styleId="C4FDCD2CFF6C454E9FE736F767B8A4CA">
    <w:name w:val="C4FDCD2CFF6C454E9FE736F767B8A4CA"/>
    <w:rsid w:val="007C7CBE"/>
  </w:style>
  <w:style w:type="paragraph" w:customStyle="1" w:styleId="AF424D6DE43A4CD0975697F12F2D0A57">
    <w:name w:val="AF424D6DE43A4CD0975697F12F2D0A57"/>
    <w:rsid w:val="00BB23B1"/>
  </w:style>
  <w:style w:type="paragraph" w:customStyle="1" w:styleId="B3A650BF957146A39AD2EB76397E498F">
    <w:name w:val="B3A650BF957146A39AD2EB76397E498F"/>
    <w:rsid w:val="00BB23B1"/>
  </w:style>
  <w:style w:type="paragraph" w:customStyle="1" w:styleId="3C0004D8F0704E49AEDF39675B959268">
    <w:name w:val="3C0004D8F0704E49AEDF39675B959268"/>
    <w:rsid w:val="00BB23B1"/>
  </w:style>
  <w:style w:type="paragraph" w:customStyle="1" w:styleId="30039D763AC740878F15CDA97365BDBD">
    <w:name w:val="30039D763AC740878F15CDA97365BDBD"/>
    <w:rsid w:val="00BB23B1"/>
  </w:style>
  <w:style w:type="paragraph" w:customStyle="1" w:styleId="55E5CA56ED50462D87DCBC50830A9EA4">
    <w:name w:val="55E5CA56ED50462D87DCBC50830A9EA4"/>
    <w:rsid w:val="00BB23B1"/>
  </w:style>
  <w:style w:type="paragraph" w:customStyle="1" w:styleId="1F924DD115AD4112B443F15939D53AA3">
    <w:name w:val="1F924DD115AD4112B443F15939D53AA3"/>
    <w:rsid w:val="00BB23B1"/>
  </w:style>
  <w:style w:type="paragraph" w:customStyle="1" w:styleId="5B5B852468EF4DB78560C79CC2DB9113">
    <w:name w:val="5B5B852468EF4DB78560C79CC2DB9113"/>
    <w:rsid w:val="00BB23B1"/>
  </w:style>
  <w:style w:type="paragraph" w:customStyle="1" w:styleId="4A1EE7B08CDC46E99EEEE98D56EA7918">
    <w:name w:val="4A1EE7B08CDC46E99EEEE98D56EA7918"/>
    <w:rsid w:val="00BB23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436E4EF-7C02-4F9A-96CB-D4211EF70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2</Pages>
  <Words>109</Words>
  <Characters>625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2022-01-06T00:55:00Z</dcterms:created>
  <dcterms:modified xsi:type="dcterms:W3CDTF">2022-01-06T00:55:00Z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